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2F1C" w14:textId="23586D17" w:rsidR="00C8302C" w:rsidRPr="00C648C4" w:rsidRDefault="00BD1155" w:rsidP="004143C5">
      <w:pPr>
        <w:pStyle w:val="Nagwek4"/>
        <w:suppressAutoHyphens/>
        <w:spacing w:line="288" w:lineRule="auto"/>
        <w:rPr>
          <w:rFonts w:ascii="Calibri" w:hAnsi="Calibri" w:cs="Calibri"/>
          <w:szCs w:val="24"/>
        </w:rPr>
      </w:pPr>
      <w:r w:rsidRPr="00C648C4">
        <w:rPr>
          <w:rFonts w:ascii="Calibri" w:hAnsi="Calibri" w:cs="Calibri"/>
          <w:bCs/>
          <w:szCs w:val="24"/>
        </w:rPr>
        <w:tab/>
      </w:r>
      <w:r w:rsidRPr="00C648C4">
        <w:rPr>
          <w:rFonts w:ascii="Calibri" w:hAnsi="Calibri" w:cs="Calibri"/>
          <w:bCs/>
          <w:szCs w:val="24"/>
        </w:rPr>
        <w:tab/>
      </w:r>
      <w:r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</w:r>
      <w:r w:rsidR="00C8302C" w:rsidRPr="00C648C4">
        <w:rPr>
          <w:rFonts w:ascii="Calibri" w:hAnsi="Calibri" w:cs="Calibri"/>
          <w:bCs/>
          <w:szCs w:val="24"/>
        </w:rPr>
        <w:tab/>
        <w:t xml:space="preserve">       </w:t>
      </w:r>
      <w:r w:rsidRPr="00C648C4">
        <w:rPr>
          <w:rFonts w:ascii="Calibri" w:hAnsi="Calibri" w:cs="Calibri"/>
          <w:bCs/>
          <w:szCs w:val="24"/>
        </w:rPr>
        <w:t xml:space="preserve"> </w:t>
      </w:r>
      <w:r w:rsidR="00C8302C" w:rsidRPr="00C648C4">
        <w:rPr>
          <w:rFonts w:ascii="Calibri" w:hAnsi="Calibri" w:cs="Calibri"/>
          <w:bCs/>
          <w:szCs w:val="24"/>
        </w:rPr>
        <w:t xml:space="preserve">Elbląg, dn. </w:t>
      </w:r>
      <w:r w:rsidR="00CC0DBF" w:rsidRPr="00C648C4">
        <w:rPr>
          <w:rFonts w:ascii="Calibri" w:hAnsi="Calibri" w:cs="Calibri"/>
          <w:bCs/>
          <w:szCs w:val="24"/>
        </w:rPr>
        <w:t>1</w:t>
      </w:r>
      <w:r w:rsidR="00584A98" w:rsidRPr="00C648C4">
        <w:rPr>
          <w:rFonts w:ascii="Calibri" w:hAnsi="Calibri" w:cs="Calibri"/>
          <w:bCs/>
          <w:szCs w:val="24"/>
        </w:rPr>
        <w:t>4</w:t>
      </w:r>
      <w:r w:rsidR="008E165E" w:rsidRPr="00C648C4">
        <w:rPr>
          <w:rFonts w:ascii="Calibri" w:hAnsi="Calibri" w:cs="Calibri"/>
          <w:bCs/>
          <w:szCs w:val="24"/>
        </w:rPr>
        <w:t>.</w:t>
      </w:r>
      <w:r w:rsidR="00B1205E" w:rsidRPr="00C648C4">
        <w:rPr>
          <w:rFonts w:ascii="Calibri" w:hAnsi="Calibri" w:cs="Calibri"/>
          <w:bCs/>
          <w:szCs w:val="24"/>
        </w:rPr>
        <w:t>0</w:t>
      </w:r>
      <w:r w:rsidR="00CC0DBF" w:rsidRPr="00C648C4">
        <w:rPr>
          <w:rFonts w:ascii="Calibri" w:hAnsi="Calibri" w:cs="Calibri"/>
          <w:bCs/>
          <w:szCs w:val="24"/>
        </w:rPr>
        <w:t>4</w:t>
      </w:r>
      <w:r w:rsidR="008E165E" w:rsidRPr="00C648C4">
        <w:rPr>
          <w:rFonts w:ascii="Calibri" w:hAnsi="Calibri" w:cs="Calibri"/>
          <w:bCs/>
          <w:szCs w:val="24"/>
        </w:rPr>
        <w:t>.</w:t>
      </w:r>
      <w:r w:rsidR="00C8302C" w:rsidRPr="00C648C4">
        <w:rPr>
          <w:rFonts w:ascii="Calibri" w:hAnsi="Calibri" w:cs="Calibri"/>
          <w:bCs/>
          <w:szCs w:val="24"/>
        </w:rPr>
        <w:t>20</w:t>
      </w:r>
      <w:r w:rsidR="008E165E" w:rsidRPr="00C648C4">
        <w:rPr>
          <w:rFonts w:ascii="Calibri" w:hAnsi="Calibri" w:cs="Calibri"/>
          <w:bCs/>
          <w:szCs w:val="24"/>
        </w:rPr>
        <w:t>2</w:t>
      </w:r>
      <w:r w:rsidR="0029720B" w:rsidRPr="00C648C4">
        <w:rPr>
          <w:rFonts w:ascii="Calibri" w:hAnsi="Calibri" w:cs="Calibri"/>
          <w:bCs/>
          <w:szCs w:val="24"/>
        </w:rPr>
        <w:t>6</w:t>
      </w:r>
      <w:r w:rsidR="00C8302C" w:rsidRPr="00C648C4">
        <w:rPr>
          <w:rFonts w:ascii="Calibri" w:hAnsi="Calibri" w:cs="Calibri"/>
          <w:bCs/>
          <w:szCs w:val="24"/>
        </w:rPr>
        <w:t>r.</w:t>
      </w:r>
    </w:p>
    <w:p w14:paraId="3A8A2DFF" w14:textId="3F8F005F" w:rsidR="00C8302C" w:rsidRPr="00C648C4" w:rsidRDefault="00C8302C" w:rsidP="004143C5">
      <w:pPr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bCs/>
          <w:sz w:val="24"/>
          <w:szCs w:val="24"/>
        </w:rPr>
        <w:t xml:space="preserve">L.dz. </w:t>
      </w:r>
      <w:r w:rsidR="00035EF1" w:rsidRPr="00C648C4">
        <w:rPr>
          <w:rFonts w:ascii="Calibri" w:hAnsi="Calibri" w:cs="Calibri"/>
          <w:bCs/>
          <w:sz w:val="24"/>
          <w:szCs w:val="24"/>
        </w:rPr>
        <w:t>SZL/253/08/2026</w:t>
      </w:r>
    </w:p>
    <w:p w14:paraId="62136DE5" w14:textId="77777777" w:rsidR="00E261D3" w:rsidRPr="00C648C4" w:rsidRDefault="00E261D3" w:rsidP="004143C5">
      <w:pPr>
        <w:spacing w:line="288" w:lineRule="auto"/>
        <w:rPr>
          <w:rFonts w:ascii="Calibri" w:hAnsi="Calibri" w:cs="Calibri"/>
          <w:bCs/>
          <w:sz w:val="24"/>
          <w:szCs w:val="24"/>
        </w:rPr>
      </w:pPr>
    </w:p>
    <w:p w14:paraId="551A16F2" w14:textId="77777777" w:rsidR="004A2ED8" w:rsidRPr="00C648C4" w:rsidRDefault="004A2ED8" w:rsidP="004143C5">
      <w:pPr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47E2C718" w14:textId="77777777" w:rsidR="00CC14B0" w:rsidRPr="00C648C4" w:rsidRDefault="00CC14B0" w:rsidP="004143C5">
      <w:pPr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0B26CC23" w14:textId="5652D560" w:rsidR="009A3AF3" w:rsidRPr="00C648C4" w:rsidRDefault="00CC14B0" w:rsidP="004143C5">
      <w:pPr>
        <w:spacing w:line="288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bCs/>
          <w:sz w:val="24"/>
          <w:szCs w:val="24"/>
        </w:rPr>
        <w:t xml:space="preserve">Sprawa: postępowanie o udzielenie zamówienia w trybie Zapytania ofertowego </w:t>
      </w:r>
      <w:r w:rsidR="00CC0DBF" w:rsidRPr="00C648C4">
        <w:rPr>
          <w:rFonts w:ascii="Calibri" w:hAnsi="Calibri" w:cs="Calibri"/>
          <w:bCs/>
          <w:sz w:val="24"/>
          <w:szCs w:val="24"/>
        </w:rPr>
        <w:t xml:space="preserve">nr SZL/253/19/2026 </w:t>
      </w:r>
      <w:r w:rsidRPr="00C648C4">
        <w:rPr>
          <w:rFonts w:ascii="Calibri" w:hAnsi="Calibri" w:cs="Calibri"/>
          <w:bCs/>
          <w:sz w:val="24"/>
          <w:szCs w:val="24"/>
        </w:rPr>
        <w:t>na:</w:t>
      </w:r>
      <w:r w:rsidR="0029720B" w:rsidRPr="00C648C4">
        <w:rPr>
          <w:rFonts w:ascii="Calibri" w:hAnsi="Calibri" w:cs="Calibri"/>
          <w:sz w:val="24"/>
          <w:szCs w:val="24"/>
        </w:rPr>
        <w:t xml:space="preserve"> </w:t>
      </w:r>
    </w:p>
    <w:p w14:paraId="3CEF91B2" w14:textId="6571A6D0" w:rsidR="00035EF1" w:rsidRPr="00C648C4" w:rsidRDefault="00CC0DBF" w:rsidP="004143C5">
      <w:pPr>
        <w:tabs>
          <w:tab w:val="left" w:pos="851"/>
        </w:tabs>
        <w:spacing w:line="288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b/>
          <w:color w:val="000000" w:themeColor="text1"/>
          <w:sz w:val="24"/>
          <w:szCs w:val="24"/>
        </w:rPr>
        <w:t>Dostawa sprzętu komputerowego dla Akademii Nauk Stosowanych w Elblągu</w:t>
      </w:r>
    </w:p>
    <w:p w14:paraId="2799E50E" w14:textId="77777777" w:rsidR="00035EF1" w:rsidRPr="00C648C4" w:rsidRDefault="00035EF1" w:rsidP="004143C5">
      <w:pPr>
        <w:spacing w:line="288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6305642C" w14:textId="77777777" w:rsidR="00F658B2" w:rsidRPr="00C648C4" w:rsidRDefault="00F658B2" w:rsidP="004143C5">
      <w:pPr>
        <w:pStyle w:val="Tekstpodstawowy3"/>
        <w:tabs>
          <w:tab w:val="num" w:pos="284"/>
        </w:tabs>
        <w:spacing w:line="288" w:lineRule="auto"/>
        <w:jc w:val="left"/>
        <w:rPr>
          <w:rFonts w:ascii="Calibri" w:hAnsi="Calibri" w:cs="Calibri"/>
          <w:color w:val="000000" w:themeColor="text1"/>
          <w:szCs w:val="24"/>
        </w:rPr>
      </w:pPr>
      <w:bookmarkStart w:id="0" w:name="_Hlk148510512"/>
    </w:p>
    <w:bookmarkEnd w:id="0"/>
    <w:p w14:paraId="56923453" w14:textId="2DEC5A33" w:rsidR="0029720B" w:rsidRPr="00C648C4" w:rsidRDefault="0029720B" w:rsidP="004143C5">
      <w:pPr>
        <w:spacing w:line="288" w:lineRule="auto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WYJAŚNIENIE</w:t>
      </w:r>
      <w:r w:rsidR="00D0309E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I ZMIANA 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TREŚCI </w:t>
      </w:r>
      <w:bookmarkStart w:id="1" w:name="_Hlk137807570"/>
      <w:r w:rsidRPr="00C648C4">
        <w:rPr>
          <w:rFonts w:ascii="Calibri" w:hAnsi="Calibri" w:cs="Calibri"/>
          <w:color w:val="000000" w:themeColor="text1"/>
          <w:sz w:val="24"/>
          <w:szCs w:val="24"/>
        </w:rPr>
        <w:t>ZAPYTANIA OFERTOWEGO</w:t>
      </w:r>
    </w:p>
    <w:bookmarkEnd w:id="1"/>
    <w:p w14:paraId="2A907BA3" w14:textId="77777777" w:rsidR="00F658B2" w:rsidRPr="00C648C4" w:rsidRDefault="00F658B2" w:rsidP="004143C5">
      <w:pPr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4970708A" w14:textId="23FCF26E" w:rsidR="00956EC1" w:rsidRPr="00C648C4" w:rsidRDefault="00F658B2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ab/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>W odpowiedzi na pytanie złoż</w:t>
      </w:r>
      <w:r w:rsidR="008D313D" w:rsidRPr="00C648C4">
        <w:rPr>
          <w:rFonts w:ascii="Calibri" w:hAnsi="Calibri" w:cs="Calibri"/>
          <w:color w:val="000000" w:themeColor="text1"/>
          <w:sz w:val="24"/>
          <w:szCs w:val="24"/>
        </w:rPr>
        <w:t>o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ne do </w:t>
      </w:r>
      <w:r w:rsidR="008D313D" w:rsidRPr="00C648C4">
        <w:rPr>
          <w:rFonts w:ascii="Calibri" w:hAnsi="Calibri" w:cs="Calibri"/>
          <w:color w:val="000000" w:themeColor="text1"/>
          <w:sz w:val="24"/>
          <w:szCs w:val="24"/>
        </w:rPr>
        <w:t>w/w postępowania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w dniu </w:t>
      </w:r>
      <w:r w:rsidR="00CC0DBF" w:rsidRPr="00C648C4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7822BF" w:rsidRPr="00C648C4">
        <w:rPr>
          <w:rFonts w:ascii="Calibri" w:hAnsi="Calibri" w:cs="Calibri"/>
          <w:color w:val="000000" w:themeColor="text1"/>
          <w:sz w:val="24"/>
          <w:szCs w:val="24"/>
        </w:rPr>
        <w:t>3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>.0</w:t>
      </w:r>
      <w:r w:rsidR="00CC0DBF" w:rsidRPr="00C648C4">
        <w:rPr>
          <w:rFonts w:ascii="Calibri" w:hAnsi="Calibri" w:cs="Calibri"/>
          <w:color w:val="000000" w:themeColor="text1"/>
          <w:sz w:val="24"/>
          <w:szCs w:val="24"/>
        </w:rPr>
        <w:t>4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>.202</w:t>
      </w:r>
      <w:r w:rsidR="0029720B" w:rsidRPr="00C648C4">
        <w:rPr>
          <w:rFonts w:ascii="Calibri" w:hAnsi="Calibri" w:cs="Calibri"/>
          <w:color w:val="000000" w:themeColor="text1"/>
          <w:sz w:val="24"/>
          <w:szCs w:val="24"/>
        </w:rPr>
        <w:t>6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r. , 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Zamawiający na podstawie ust. </w:t>
      </w:r>
      <w:r w:rsidR="00035EF1" w:rsidRPr="00C648C4">
        <w:rPr>
          <w:rFonts w:ascii="Calibri" w:hAnsi="Calibri" w:cs="Calibri"/>
          <w:color w:val="000000" w:themeColor="text1"/>
          <w:sz w:val="24"/>
          <w:szCs w:val="24"/>
        </w:rPr>
        <w:t>8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pkt. </w:t>
      </w:r>
      <w:r w:rsidR="00156085" w:rsidRPr="00C648C4">
        <w:rPr>
          <w:rFonts w:ascii="Calibri" w:hAnsi="Calibri" w:cs="Calibri"/>
          <w:color w:val="000000" w:themeColor="text1"/>
          <w:sz w:val="24"/>
          <w:szCs w:val="24"/>
        </w:rPr>
        <w:t>3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) lit. </w:t>
      </w:r>
      <w:r w:rsidR="008D313D" w:rsidRPr="00C648C4">
        <w:rPr>
          <w:rFonts w:ascii="Calibri" w:hAnsi="Calibri" w:cs="Calibri"/>
          <w:color w:val="000000" w:themeColor="text1"/>
          <w:sz w:val="24"/>
          <w:szCs w:val="24"/>
        </w:rPr>
        <w:t>a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) Zapytania ofertowego </w:t>
      </w:r>
      <w:proofErr w:type="spellStart"/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>wyj</w:t>
      </w:r>
      <w:r w:rsidR="008D313D" w:rsidRPr="00C648C4">
        <w:rPr>
          <w:rFonts w:ascii="Calibri" w:hAnsi="Calibri" w:cs="Calibri"/>
          <w:color w:val="000000" w:themeColor="text1"/>
          <w:sz w:val="24"/>
          <w:szCs w:val="24"/>
        </w:rPr>
        <w:t>a</w:t>
      </w:r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>snia</w:t>
      </w:r>
      <w:proofErr w:type="spellEnd"/>
      <w:r w:rsidR="00956EC1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:</w:t>
      </w:r>
    </w:p>
    <w:p w14:paraId="492C60D5" w14:textId="6B7E53FB" w:rsidR="00CC0DBF" w:rsidRPr="00C648C4" w:rsidRDefault="00B1205E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Pytanie</w:t>
      </w:r>
      <w:r w:rsidR="00CC0DBF"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6375C3B" w14:textId="3B03B237" w:rsidR="00CC0DBF" w:rsidRPr="00C648C4" w:rsidRDefault="00CC0DBF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Dotyczy Pkt </w:t>
      </w:r>
      <w:r w:rsidR="00584A98" w:rsidRPr="00C648C4">
        <w:rPr>
          <w:rFonts w:ascii="Calibri" w:hAnsi="Calibri" w:cs="Calibri"/>
          <w:color w:val="000000" w:themeColor="text1"/>
          <w:sz w:val="24"/>
          <w:szCs w:val="24"/>
        </w:rPr>
        <w:t>3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OPZ- </w:t>
      </w:r>
      <w:r w:rsidR="00584A98" w:rsidRPr="00C648C4">
        <w:rPr>
          <w:rFonts w:ascii="Calibri" w:hAnsi="Calibri" w:cs="Calibri"/>
          <w:color w:val="000000" w:themeColor="text1"/>
          <w:sz w:val="24"/>
          <w:szCs w:val="24"/>
        </w:rPr>
        <w:t>monitor</w:t>
      </w:r>
    </w:p>
    <w:p w14:paraId="12D5C197" w14:textId="3AF8D561" w:rsidR="00584A98" w:rsidRPr="00C648C4" w:rsidRDefault="00584A98" w:rsidP="00584A98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Czy Z</w:t>
      </w:r>
      <w:r w:rsidR="008E1C60" w:rsidRPr="00C648C4">
        <w:rPr>
          <w:rFonts w:ascii="Calibri" w:hAnsi="Calibri" w:cs="Calibri"/>
          <w:color w:val="000000" w:themeColor="text1"/>
          <w:sz w:val="24"/>
          <w:szCs w:val="24"/>
        </w:rPr>
        <w:t>a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>mawiający dopuści monitory (</w:t>
      </w:r>
      <w:proofErr w:type="spellStart"/>
      <w:r w:rsidRPr="00C648C4">
        <w:rPr>
          <w:rFonts w:ascii="Calibri" w:hAnsi="Calibri" w:cs="Calibri"/>
          <w:color w:val="000000" w:themeColor="text1"/>
          <w:sz w:val="24"/>
          <w:szCs w:val="24"/>
        </w:rPr>
        <w:t>poz</w:t>
      </w:r>
      <w:proofErr w:type="spellEnd"/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 3) o przekątnej 23,8" przy jednoczesnym spełnieniu reszty wymagań opisany w dokumencie OPZ? </w:t>
      </w:r>
    </w:p>
    <w:p w14:paraId="6EAAC853" w14:textId="2D707501" w:rsidR="00584A98" w:rsidRPr="00C648C4" w:rsidRDefault="00584A98" w:rsidP="00584A98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Uzasadnienie: Różnica miedzy monitorami 23,8" a 24" jest niewielka przez co wiele monitorów które mają przekątną 23,8" są zaokrąglane do 24".</w:t>
      </w:r>
    </w:p>
    <w:p w14:paraId="30C4A6E7" w14:textId="104065B6" w:rsidR="00956EC1" w:rsidRPr="00C648C4" w:rsidRDefault="00956EC1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Odpowiedź:</w:t>
      </w:r>
    </w:p>
    <w:p w14:paraId="04AB710E" w14:textId="4DC3C574" w:rsidR="00CC0DBF" w:rsidRPr="00C648C4" w:rsidRDefault="007932DE" w:rsidP="007932DE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>Zamawiający dopuszcza zaoferowanie monitorów o przekątnej 23,8", pod warunkiem spełnienia wszystkich pozostałych wymagań określonych w OPZ.</w:t>
      </w:r>
    </w:p>
    <w:p w14:paraId="5416E73E" w14:textId="77777777" w:rsidR="00D0309E" w:rsidRPr="00C648C4" w:rsidRDefault="00D0309E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2B9734B9" w14:textId="05282A23" w:rsidR="00CC0DBF" w:rsidRPr="00C648C4" w:rsidRDefault="00D0309E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C648C4">
        <w:rPr>
          <w:rFonts w:ascii="Calibri" w:hAnsi="Calibri" w:cs="Calibri"/>
          <w:color w:val="000000" w:themeColor="text1"/>
          <w:sz w:val="24"/>
          <w:szCs w:val="24"/>
        </w:rPr>
        <w:t xml:space="preserve">W związku z tym na podstawie ust. 8 pkt. </w:t>
      </w:r>
      <w:r w:rsidR="00854FB0" w:rsidRPr="00C648C4">
        <w:rPr>
          <w:rFonts w:ascii="Calibri" w:hAnsi="Calibri" w:cs="Calibri"/>
          <w:color w:val="000000" w:themeColor="text1"/>
          <w:sz w:val="24"/>
          <w:szCs w:val="24"/>
        </w:rPr>
        <w:t>3</w:t>
      </w:r>
      <w:r w:rsidRPr="00C648C4">
        <w:rPr>
          <w:rFonts w:ascii="Calibri" w:hAnsi="Calibri" w:cs="Calibri"/>
          <w:color w:val="000000" w:themeColor="text1"/>
          <w:sz w:val="24"/>
          <w:szCs w:val="24"/>
        </w:rPr>
        <w:t>) lit. c ) Zamawiający zmienia Opis Przedmiotu Zamówienia w zakresie Punktu 3.</w:t>
      </w:r>
    </w:p>
    <w:p w14:paraId="5FA6D3E1" w14:textId="77777777" w:rsidR="007E4946" w:rsidRPr="00C648C4" w:rsidRDefault="007E4946" w:rsidP="004143C5">
      <w:pPr>
        <w:tabs>
          <w:tab w:val="left" w:pos="3032"/>
        </w:tabs>
        <w:spacing w:line="288" w:lineRule="auto"/>
        <w:rPr>
          <w:rFonts w:ascii="Calibri" w:eastAsia="Calibri" w:hAnsi="Calibri" w:cs="Calibri"/>
          <w:kern w:val="2"/>
          <w:sz w:val="24"/>
          <w:szCs w:val="24"/>
          <w:u w:val="single"/>
          <w14:ligatures w14:val="standardContextual"/>
        </w:rPr>
      </w:pPr>
      <w:r w:rsidRPr="00C648C4">
        <w:rPr>
          <w:rFonts w:ascii="Calibri" w:eastAsia="Calibri" w:hAnsi="Calibri" w:cs="Calibri"/>
          <w:kern w:val="2"/>
          <w:sz w:val="24"/>
          <w:szCs w:val="24"/>
          <w:u w:val="single"/>
          <w14:ligatures w14:val="standardContextual"/>
        </w:rPr>
        <w:t>Załączniki:</w:t>
      </w:r>
    </w:p>
    <w:p w14:paraId="1E1B42C5" w14:textId="0230C0B7" w:rsidR="007E4946" w:rsidRPr="00C648C4" w:rsidRDefault="007E4946" w:rsidP="004143C5">
      <w:pPr>
        <w:tabs>
          <w:tab w:val="left" w:pos="3032"/>
        </w:tabs>
        <w:spacing w:line="288" w:lineRule="auto"/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</w:pPr>
      <w:r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 xml:space="preserve">Załącznik nr </w:t>
      </w:r>
      <w:r w:rsidR="00773A7A"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1</w:t>
      </w:r>
      <w:r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 xml:space="preserve"> OPZ - zmiana z dn. </w:t>
      </w:r>
      <w:r w:rsidR="00773A7A"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1</w:t>
      </w:r>
      <w:r w:rsidR="00D0309E"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4</w:t>
      </w:r>
      <w:r w:rsidR="00773A7A"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.</w:t>
      </w:r>
      <w:r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0</w:t>
      </w:r>
      <w:r w:rsidR="00773A7A"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4</w:t>
      </w:r>
      <w:r w:rsidRPr="00C648C4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>.2026 r.</w:t>
      </w:r>
    </w:p>
    <w:p w14:paraId="449E3D55" w14:textId="77777777" w:rsidR="00F658B2" w:rsidRPr="00C648C4" w:rsidRDefault="00F658B2" w:rsidP="004143C5">
      <w:pPr>
        <w:tabs>
          <w:tab w:val="left" w:pos="284"/>
        </w:tabs>
        <w:spacing w:line="288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072FDBF9" w14:textId="77777777" w:rsidR="004A1DC7" w:rsidRPr="00C648C4" w:rsidRDefault="004A1DC7" w:rsidP="004143C5">
      <w:pPr>
        <w:tabs>
          <w:tab w:val="left" w:pos="567"/>
        </w:tabs>
        <w:spacing w:line="288" w:lineRule="auto"/>
        <w:contextualSpacing/>
        <w:rPr>
          <w:rFonts w:ascii="Calibri" w:hAnsi="Calibri" w:cs="Calibri"/>
          <w:bCs/>
          <w:color w:val="000000" w:themeColor="text1"/>
          <w:sz w:val="24"/>
          <w:szCs w:val="24"/>
        </w:rPr>
      </w:pPr>
    </w:p>
    <w:p w14:paraId="3EEAEFA0" w14:textId="77777777" w:rsidR="002C10A8" w:rsidRPr="00C648C4" w:rsidRDefault="002C10A8" w:rsidP="004143C5">
      <w:pPr>
        <w:tabs>
          <w:tab w:val="left" w:pos="284"/>
        </w:tabs>
        <w:spacing w:line="288" w:lineRule="auto"/>
        <w:ind w:right="283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8A26C6F" w14:textId="77777777" w:rsidR="00A83D39" w:rsidRPr="00C648C4" w:rsidRDefault="00A83D39" w:rsidP="004143C5">
      <w:pPr>
        <w:spacing w:line="288" w:lineRule="auto"/>
        <w:ind w:right="283"/>
        <w:rPr>
          <w:rFonts w:ascii="Calibri" w:hAnsi="Calibri" w:cs="Calibri"/>
          <w:sz w:val="24"/>
          <w:szCs w:val="24"/>
        </w:rPr>
      </w:pPr>
    </w:p>
    <w:p w14:paraId="52849464" w14:textId="77777777" w:rsidR="00C32150" w:rsidRPr="00C648C4" w:rsidRDefault="00C32150" w:rsidP="00C32150">
      <w:pPr>
        <w:spacing w:line="288" w:lineRule="auto"/>
        <w:ind w:right="28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………..……………………………………………..</w:t>
      </w:r>
    </w:p>
    <w:p w14:paraId="5CE98768" w14:textId="22CBE7D6" w:rsidR="00C648C4" w:rsidRPr="00C648C4" w:rsidRDefault="00C648C4" w:rsidP="00C648C4">
      <w:pPr>
        <w:spacing w:after="160" w:line="256" w:lineRule="auto"/>
        <w:ind w:firstLine="708"/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</w:pPr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 xml:space="preserve">                              </w:t>
      </w:r>
      <w:r w:rsidR="008060F6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 xml:space="preserve">         </w:t>
      </w:r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 xml:space="preserve">    </w:t>
      </w:r>
      <w:proofErr w:type="spellStart"/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>dr</w:t>
      </w:r>
      <w:proofErr w:type="spellEnd"/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 xml:space="preserve"> </w:t>
      </w:r>
      <w:proofErr w:type="spellStart"/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>inż</w:t>
      </w:r>
      <w:proofErr w:type="spellEnd"/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 xml:space="preserve">. Jarosław Niedojadło, prof. </w:t>
      </w:r>
      <w:proofErr w:type="spellStart"/>
      <w:r w:rsidRPr="00C648C4">
        <w:rPr>
          <w:rFonts w:ascii="Calibri" w:eastAsia="Calibri" w:hAnsi="Calibri" w:cs="Calibri"/>
          <w:kern w:val="2"/>
          <w:sz w:val="24"/>
          <w:szCs w:val="24"/>
          <w:lang w:val="de-DE" w:eastAsia="en-US"/>
          <w14:ligatures w14:val="standardContextual"/>
        </w:rPr>
        <w:t>uczelni</w:t>
      </w:r>
      <w:proofErr w:type="spellEnd"/>
      <w:r w:rsidRPr="00C648C4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>- Rektor ANS w Elblągu</w:t>
      </w:r>
    </w:p>
    <w:p w14:paraId="1C1F6FF7" w14:textId="77777777" w:rsidR="00BF3EF2" w:rsidRPr="00C648C4" w:rsidRDefault="00BF3EF2" w:rsidP="004143C5">
      <w:pPr>
        <w:spacing w:line="288" w:lineRule="auto"/>
        <w:ind w:right="283"/>
        <w:rPr>
          <w:rFonts w:ascii="Calibri" w:hAnsi="Calibri" w:cs="Calibri"/>
          <w:sz w:val="24"/>
          <w:szCs w:val="24"/>
        </w:rPr>
      </w:pPr>
    </w:p>
    <w:sectPr w:rsidR="00BF3EF2" w:rsidRPr="00C648C4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32657" w14:textId="77777777" w:rsidR="00106FC8" w:rsidRDefault="00106FC8">
      <w:r>
        <w:separator/>
      </w:r>
    </w:p>
  </w:endnote>
  <w:endnote w:type="continuationSeparator" w:id="0">
    <w:p w14:paraId="28F30760" w14:textId="77777777" w:rsidR="00106FC8" w:rsidRDefault="00106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7AC7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6BEC3882" w14:textId="77777777" w:rsidR="0041306A" w:rsidRPr="008E1E3A" w:rsidRDefault="0041306A" w:rsidP="0041306A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iCs/>
        <w:sz w:val="16"/>
        <w:szCs w:val="16"/>
      </w:rPr>
    </w:pPr>
    <w:r w:rsidRPr="008E1E3A">
      <w:rPr>
        <w:rFonts w:asciiTheme="minorHAnsi" w:hAnsiTheme="minorHAnsi" w:cstheme="minorHAnsi"/>
        <w:iCs/>
        <w:sz w:val="16"/>
        <w:szCs w:val="16"/>
      </w:rPr>
      <w:t>Sekcja Zamówień i Logistyki, Dział Administracyjno-Gospodarczy</w:t>
    </w:r>
  </w:p>
  <w:p w14:paraId="6040D24E" w14:textId="77777777" w:rsidR="0041306A" w:rsidRPr="008E1E3A" w:rsidRDefault="0041306A" w:rsidP="0041306A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iCs/>
        <w:sz w:val="16"/>
        <w:szCs w:val="16"/>
      </w:rPr>
    </w:pPr>
    <w:r w:rsidRPr="008E1E3A">
      <w:rPr>
        <w:rFonts w:asciiTheme="minorHAnsi" w:hAnsiTheme="minorHAnsi" w:cstheme="minorHAnsi"/>
        <w:iCs/>
        <w:sz w:val="16"/>
        <w:szCs w:val="16"/>
      </w:rPr>
      <w:t>Akademia Nauk Stosowanych w Elblągu</w:t>
    </w:r>
  </w:p>
  <w:p w14:paraId="31D0D693" w14:textId="77777777" w:rsidR="0041306A" w:rsidRPr="008E1E3A" w:rsidRDefault="0041306A" w:rsidP="0041306A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iCs/>
        <w:sz w:val="16"/>
        <w:szCs w:val="16"/>
      </w:rPr>
    </w:pPr>
    <w:r w:rsidRPr="008E1E3A">
      <w:rPr>
        <w:rFonts w:asciiTheme="minorHAnsi" w:hAnsiTheme="minorHAnsi" w:cstheme="minorHAnsi"/>
        <w:iCs/>
        <w:sz w:val="16"/>
        <w:szCs w:val="16"/>
      </w:rPr>
      <w:t>ul. Wojska Polskiego 1, 82-300 Elbląg</w:t>
    </w:r>
  </w:p>
  <w:p w14:paraId="7080AFBB" w14:textId="062C205B" w:rsidR="006074D9" w:rsidRPr="008E1E3A" w:rsidRDefault="0041306A" w:rsidP="0041306A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iCs/>
        <w:sz w:val="16"/>
        <w:szCs w:val="16"/>
        <w:lang w:val="en-US"/>
      </w:rPr>
    </w:pPr>
    <w:proofErr w:type="spellStart"/>
    <w:r w:rsidRPr="008E1E3A">
      <w:rPr>
        <w:rFonts w:asciiTheme="minorHAnsi" w:hAnsiTheme="minorHAnsi" w:cstheme="minorHAnsi"/>
        <w:bCs/>
        <w:iCs/>
        <w:sz w:val="16"/>
        <w:szCs w:val="16"/>
        <w:lang w:val="de-DE"/>
      </w:rPr>
      <w:t>tel</w:t>
    </w:r>
    <w:proofErr w:type="spellEnd"/>
    <w:r w:rsidRPr="008E1E3A">
      <w:rPr>
        <w:rFonts w:asciiTheme="minorHAnsi" w:hAnsiTheme="minorHAnsi" w:cstheme="minorHAnsi"/>
        <w:iCs/>
        <w:sz w:val="16"/>
        <w:szCs w:val="16"/>
        <w:lang w:val="en-US"/>
      </w:rPr>
      <w:t>. 55 629 05 5</w:t>
    </w:r>
    <w:r w:rsidR="008E1E3A" w:rsidRPr="008E1E3A">
      <w:rPr>
        <w:rFonts w:asciiTheme="minorHAnsi" w:hAnsiTheme="minorHAnsi" w:cstheme="minorHAnsi"/>
        <w:iCs/>
        <w:sz w:val="16"/>
        <w:szCs w:val="16"/>
        <w:lang w:val="en-US"/>
      </w:rPr>
      <w:t>1</w:t>
    </w:r>
    <w:r w:rsidRPr="008E1E3A">
      <w:rPr>
        <w:rFonts w:asciiTheme="minorHAnsi" w:hAnsiTheme="minorHAnsi" w:cstheme="minorHAnsi"/>
        <w:iCs/>
        <w:sz w:val="16"/>
        <w:szCs w:val="16"/>
        <w:lang w:val="en-US"/>
      </w:rPr>
      <w:t xml:space="preserve"> e-mail: </w:t>
    </w:r>
    <w:hyperlink r:id="rId1" w:history="1">
      <w:r w:rsidRPr="008E1E3A">
        <w:rPr>
          <w:rFonts w:asciiTheme="minorHAnsi" w:hAnsiTheme="minorHAnsi" w:cstheme="minorHAnsi"/>
          <w:iCs/>
          <w:color w:val="0000FF"/>
          <w:sz w:val="16"/>
          <w:szCs w:val="16"/>
          <w:u w:val="single"/>
          <w:lang w:val="en-US"/>
        </w:rPr>
        <w:t>zp@ans-elblag.pl</w:t>
      </w:r>
    </w:hyperlink>
  </w:p>
  <w:p w14:paraId="13E27D31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D074E" w14:textId="77777777" w:rsidR="00106FC8" w:rsidRDefault="00106FC8">
      <w:r>
        <w:separator/>
      </w:r>
    </w:p>
  </w:footnote>
  <w:footnote w:type="continuationSeparator" w:id="0">
    <w:p w14:paraId="3168532A" w14:textId="77777777" w:rsidR="00106FC8" w:rsidRDefault="00106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71BF6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2B728996" wp14:editId="6414FCC8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508A0BB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C534B0"/>
    <w:multiLevelType w:val="hybridMultilevel"/>
    <w:tmpl w:val="2058485A"/>
    <w:lvl w:ilvl="0" w:tplc="0A746616">
      <w:start w:val="1"/>
      <w:numFmt w:val="decimal"/>
      <w:lvlText w:val="%1."/>
      <w:lvlJc w:val="left"/>
      <w:pPr>
        <w:ind w:left="4187" w:hanging="360"/>
      </w:pPr>
      <w:rPr>
        <w:rFonts w:ascii="Times New Roman" w:eastAsia="Times New Roman" w:hAnsi="Times New Roman" w:cs="Times New Roman"/>
        <w:b/>
        <w:sz w:val="21"/>
      </w:rPr>
    </w:lvl>
    <w:lvl w:ilvl="1" w:tplc="BA3AC31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43C7B70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D1183BDE">
      <w:start w:val="1"/>
      <w:numFmt w:val="decimal"/>
      <w:lvlText w:val="%7)"/>
      <w:lvlJc w:val="left"/>
      <w:pPr>
        <w:ind w:left="501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E38EF"/>
    <w:multiLevelType w:val="hybridMultilevel"/>
    <w:tmpl w:val="A7B8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D0D1D"/>
    <w:multiLevelType w:val="hybridMultilevel"/>
    <w:tmpl w:val="1D1AE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86AE9"/>
    <w:multiLevelType w:val="hybridMultilevel"/>
    <w:tmpl w:val="FCD879FC"/>
    <w:lvl w:ilvl="0" w:tplc="DB445518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10051"/>
    <w:multiLevelType w:val="hybridMultilevel"/>
    <w:tmpl w:val="8AC40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91177"/>
    <w:multiLevelType w:val="hybridMultilevel"/>
    <w:tmpl w:val="9B827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6307C"/>
    <w:multiLevelType w:val="hybridMultilevel"/>
    <w:tmpl w:val="70307FEE"/>
    <w:lvl w:ilvl="0" w:tplc="04150011">
      <w:start w:val="1"/>
      <w:numFmt w:val="decimal"/>
      <w:lvlText w:val="%1)"/>
      <w:lvlJc w:val="left"/>
      <w:pPr>
        <w:ind w:left="861" w:hanging="360"/>
      </w:p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 w15:restartNumberingAfterBreak="0">
    <w:nsid w:val="53C85C14"/>
    <w:multiLevelType w:val="hybridMultilevel"/>
    <w:tmpl w:val="7B8872A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50F61FB"/>
    <w:multiLevelType w:val="hybridMultilevel"/>
    <w:tmpl w:val="6A526810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586C7E95"/>
    <w:multiLevelType w:val="multilevel"/>
    <w:tmpl w:val="2DC8C71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lowerLetter"/>
      <w:lvlText w:val="%7)"/>
      <w:lvlJc w:val="left"/>
      <w:pPr>
        <w:ind w:left="5040" w:hanging="360"/>
      </w:pPr>
      <w:rPr>
        <w:rFonts w:ascii="Times New Roman" w:eastAsia="Times New Roman" w:hAnsi="Times New Roman" w:cs="Times New Roman"/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A15DB7"/>
    <w:multiLevelType w:val="hybridMultilevel"/>
    <w:tmpl w:val="7B8872AC"/>
    <w:lvl w:ilvl="0" w:tplc="A33CC2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0535EF8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73FA7F55"/>
    <w:multiLevelType w:val="hybridMultilevel"/>
    <w:tmpl w:val="0664A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60EA"/>
    <w:multiLevelType w:val="hybridMultilevel"/>
    <w:tmpl w:val="9FC49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614859">
    <w:abstractNumId w:val="0"/>
  </w:num>
  <w:num w:numId="2" w16cid:durableId="1332678905">
    <w:abstractNumId w:val="14"/>
  </w:num>
  <w:num w:numId="3" w16cid:durableId="129907709">
    <w:abstractNumId w:val="3"/>
  </w:num>
  <w:num w:numId="4" w16cid:durableId="1071469407">
    <w:abstractNumId w:val="2"/>
  </w:num>
  <w:num w:numId="5" w16cid:durableId="1061634606">
    <w:abstractNumId w:val="1"/>
  </w:num>
  <w:num w:numId="6" w16cid:durableId="355421670">
    <w:abstractNumId w:val="7"/>
  </w:num>
  <w:num w:numId="7" w16cid:durableId="168182062">
    <w:abstractNumId w:val="6"/>
  </w:num>
  <w:num w:numId="8" w16cid:durableId="1275940678">
    <w:abstractNumId w:val="13"/>
  </w:num>
  <w:num w:numId="9" w16cid:durableId="1785996642">
    <w:abstractNumId w:val="10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5"/>
    </w:lvlOverride>
    <w:lvlOverride w:ilvl="8">
      <w:startOverride w:val="1"/>
    </w:lvlOverride>
  </w:num>
  <w:num w:numId="10" w16cid:durableId="467206555">
    <w:abstractNumId w:val="11"/>
  </w:num>
  <w:num w:numId="11" w16cid:durableId="801264028">
    <w:abstractNumId w:val="8"/>
  </w:num>
  <w:num w:numId="12" w16cid:durableId="2046128468">
    <w:abstractNumId w:val="12"/>
  </w:num>
  <w:num w:numId="13" w16cid:durableId="1623657785">
    <w:abstractNumId w:val="4"/>
  </w:num>
  <w:num w:numId="14" w16cid:durableId="2048867590">
    <w:abstractNumId w:val="9"/>
  </w:num>
  <w:num w:numId="15" w16cid:durableId="87800929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4464"/>
    <w:rsid w:val="0001632B"/>
    <w:rsid w:val="000172BA"/>
    <w:rsid w:val="000200B6"/>
    <w:rsid w:val="000207B8"/>
    <w:rsid w:val="000222EE"/>
    <w:rsid w:val="000230F6"/>
    <w:rsid w:val="00035EF1"/>
    <w:rsid w:val="00036B30"/>
    <w:rsid w:val="0003792B"/>
    <w:rsid w:val="000411EE"/>
    <w:rsid w:val="00042617"/>
    <w:rsid w:val="00042E14"/>
    <w:rsid w:val="000451C3"/>
    <w:rsid w:val="0004590B"/>
    <w:rsid w:val="0004641C"/>
    <w:rsid w:val="00057467"/>
    <w:rsid w:val="0006272E"/>
    <w:rsid w:val="00071F36"/>
    <w:rsid w:val="00077D4F"/>
    <w:rsid w:val="00080EB4"/>
    <w:rsid w:val="000852D3"/>
    <w:rsid w:val="00087A54"/>
    <w:rsid w:val="00087A9B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503D"/>
    <w:rsid w:val="000B555E"/>
    <w:rsid w:val="000C0AE3"/>
    <w:rsid w:val="000C37C6"/>
    <w:rsid w:val="000C41E6"/>
    <w:rsid w:val="000C4FAB"/>
    <w:rsid w:val="000C6268"/>
    <w:rsid w:val="000D1BF3"/>
    <w:rsid w:val="000D237D"/>
    <w:rsid w:val="000D570A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02A4E"/>
    <w:rsid w:val="00106FC8"/>
    <w:rsid w:val="00110E7B"/>
    <w:rsid w:val="001223EE"/>
    <w:rsid w:val="001306C3"/>
    <w:rsid w:val="00133205"/>
    <w:rsid w:val="00136813"/>
    <w:rsid w:val="0014289F"/>
    <w:rsid w:val="00145BA9"/>
    <w:rsid w:val="00153A44"/>
    <w:rsid w:val="00156085"/>
    <w:rsid w:val="0016131A"/>
    <w:rsid w:val="00165F16"/>
    <w:rsid w:val="0016715B"/>
    <w:rsid w:val="00167576"/>
    <w:rsid w:val="00170ED0"/>
    <w:rsid w:val="00172104"/>
    <w:rsid w:val="0017258F"/>
    <w:rsid w:val="001764F3"/>
    <w:rsid w:val="00191238"/>
    <w:rsid w:val="00194E06"/>
    <w:rsid w:val="001957C5"/>
    <w:rsid w:val="00196D93"/>
    <w:rsid w:val="001A32B4"/>
    <w:rsid w:val="001A5E24"/>
    <w:rsid w:val="001A5EAB"/>
    <w:rsid w:val="001B0981"/>
    <w:rsid w:val="001B70C0"/>
    <w:rsid w:val="001C2E0B"/>
    <w:rsid w:val="001C7F61"/>
    <w:rsid w:val="001D1212"/>
    <w:rsid w:val="001D2E58"/>
    <w:rsid w:val="001D7D6F"/>
    <w:rsid w:val="001E0E8F"/>
    <w:rsid w:val="001E176C"/>
    <w:rsid w:val="001E4D92"/>
    <w:rsid w:val="001F2AFA"/>
    <w:rsid w:val="001F4E50"/>
    <w:rsid w:val="001F5048"/>
    <w:rsid w:val="001F636C"/>
    <w:rsid w:val="00200500"/>
    <w:rsid w:val="0020720F"/>
    <w:rsid w:val="00210FC0"/>
    <w:rsid w:val="002164CE"/>
    <w:rsid w:val="0021728A"/>
    <w:rsid w:val="002217F1"/>
    <w:rsid w:val="002243FF"/>
    <w:rsid w:val="00232E1B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702F8"/>
    <w:rsid w:val="002749D5"/>
    <w:rsid w:val="0027736A"/>
    <w:rsid w:val="00285226"/>
    <w:rsid w:val="00285C94"/>
    <w:rsid w:val="00286223"/>
    <w:rsid w:val="002867FE"/>
    <w:rsid w:val="00291FDA"/>
    <w:rsid w:val="00295396"/>
    <w:rsid w:val="002962B3"/>
    <w:rsid w:val="0029720B"/>
    <w:rsid w:val="002A0075"/>
    <w:rsid w:val="002A05E1"/>
    <w:rsid w:val="002A565A"/>
    <w:rsid w:val="002B21D8"/>
    <w:rsid w:val="002B473A"/>
    <w:rsid w:val="002B75E2"/>
    <w:rsid w:val="002C10A8"/>
    <w:rsid w:val="002C3425"/>
    <w:rsid w:val="002D0CE2"/>
    <w:rsid w:val="002D26B0"/>
    <w:rsid w:val="002D69A9"/>
    <w:rsid w:val="002D79DD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37DFD"/>
    <w:rsid w:val="003566B8"/>
    <w:rsid w:val="003632EB"/>
    <w:rsid w:val="003713AA"/>
    <w:rsid w:val="0037317E"/>
    <w:rsid w:val="00384C49"/>
    <w:rsid w:val="00386D5A"/>
    <w:rsid w:val="003A6816"/>
    <w:rsid w:val="003B090C"/>
    <w:rsid w:val="003B617E"/>
    <w:rsid w:val="003C33E8"/>
    <w:rsid w:val="003C7E21"/>
    <w:rsid w:val="003D16C1"/>
    <w:rsid w:val="003D1ECF"/>
    <w:rsid w:val="003E0054"/>
    <w:rsid w:val="003E5EEB"/>
    <w:rsid w:val="003E70C1"/>
    <w:rsid w:val="003F1CB9"/>
    <w:rsid w:val="003F3C9A"/>
    <w:rsid w:val="00400D1C"/>
    <w:rsid w:val="004040B9"/>
    <w:rsid w:val="004064D2"/>
    <w:rsid w:val="00411BF3"/>
    <w:rsid w:val="00412CA9"/>
    <w:rsid w:val="0041306A"/>
    <w:rsid w:val="004143C5"/>
    <w:rsid w:val="00424C64"/>
    <w:rsid w:val="004377D7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816FE"/>
    <w:rsid w:val="004870EA"/>
    <w:rsid w:val="00490E98"/>
    <w:rsid w:val="0049113D"/>
    <w:rsid w:val="0049467F"/>
    <w:rsid w:val="00495D9C"/>
    <w:rsid w:val="00496C7E"/>
    <w:rsid w:val="004970E7"/>
    <w:rsid w:val="004A1DC7"/>
    <w:rsid w:val="004A2ED8"/>
    <w:rsid w:val="004B6DEF"/>
    <w:rsid w:val="004D2801"/>
    <w:rsid w:val="004E5C80"/>
    <w:rsid w:val="004E6333"/>
    <w:rsid w:val="004F1F9B"/>
    <w:rsid w:val="004F3D00"/>
    <w:rsid w:val="004F651B"/>
    <w:rsid w:val="004F6580"/>
    <w:rsid w:val="00500E80"/>
    <w:rsid w:val="0050107E"/>
    <w:rsid w:val="005035DA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20F1"/>
    <w:rsid w:val="00535A2F"/>
    <w:rsid w:val="005448DA"/>
    <w:rsid w:val="005540C9"/>
    <w:rsid w:val="00557A2F"/>
    <w:rsid w:val="005750F6"/>
    <w:rsid w:val="00575639"/>
    <w:rsid w:val="00575D81"/>
    <w:rsid w:val="00575FB2"/>
    <w:rsid w:val="00576F2E"/>
    <w:rsid w:val="005802BE"/>
    <w:rsid w:val="00581F03"/>
    <w:rsid w:val="00584A98"/>
    <w:rsid w:val="005908B7"/>
    <w:rsid w:val="0059176E"/>
    <w:rsid w:val="0059315F"/>
    <w:rsid w:val="005A6ABA"/>
    <w:rsid w:val="005B1831"/>
    <w:rsid w:val="005B30BD"/>
    <w:rsid w:val="005C0B65"/>
    <w:rsid w:val="005C15FB"/>
    <w:rsid w:val="005C525D"/>
    <w:rsid w:val="005C5A89"/>
    <w:rsid w:val="005C7171"/>
    <w:rsid w:val="005E0943"/>
    <w:rsid w:val="005E50BA"/>
    <w:rsid w:val="005E6819"/>
    <w:rsid w:val="005F14D2"/>
    <w:rsid w:val="005F18DC"/>
    <w:rsid w:val="005F5FFD"/>
    <w:rsid w:val="005F6678"/>
    <w:rsid w:val="005F69A8"/>
    <w:rsid w:val="00600C76"/>
    <w:rsid w:val="00603F03"/>
    <w:rsid w:val="006071C4"/>
    <w:rsid w:val="006074D9"/>
    <w:rsid w:val="0062131C"/>
    <w:rsid w:val="00621984"/>
    <w:rsid w:val="00623E81"/>
    <w:rsid w:val="00625B6F"/>
    <w:rsid w:val="006459BC"/>
    <w:rsid w:val="006461F2"/>
    <w:rsid w:val="00651F67"/>
    <w:rsid w:val="00664751"/>
    <w:rsid w:val="0067147A"/>
    <w:rsid w:val="00671685"/>
    <w:rsid w:val="006748B7"/>
    <w:rsid w:val="00674A74"/>
    <w:rsid w:val="00680D5E"/>
    <w:rsid w:val="00685EED"/>
    <w:rsid w:val="0068640A"/>
    <w:rsid w:val="0069473D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59F6"/>
    <w:rsid w:val="006E2F16"/>
    <w:rsid w:val="006F2B8E"/>
    <w:rsid w:val="007068B1"/>
    <w:rsid w:val="00720163"/>
    <w:rsid w:val="0072199D"/>
    <w:rsid w:val="00742718"/>
    <w:rsid w:val="00744E85"/>
    <w:rsid w:val="00746F60"/>
    <w:rsid w:val="00751D68"/>
    <w:rsid w:val="00752147"/>
    <w:rsid w:val="0075232C"/>
    <w:rsid w:val="00755C23"/>
    <w:rsid w:val="00764C1C"/>
    <w:rsid w:val="00772F2C"/>
    <w:rsid w:val="00773A7A"/>
    <w:rsid w:val="007822BF"/>
    <w:rsid w:val="00783324"/>
    <w:rsid w:val="0078356B"/>
    <w:rsid w:val="00786959"/>
    <w:rsid w:val="007922B1"/>
    <w:rsid w:val="00792686"/>
    <w:rsid w:val="00793289"/>
    <w:rsid w:val="007932DE"/>
    <w:rsid w:val="0079638E"/>
    <w:rsid w:val="007974C6"/>
    <w:rsid w:val="007A45B2"/>
    <w:rsid w:val="007A520A"/>
    <w:rsid w:val="007B304F"/>
    <w:rsid w:val="007C0730"/>
    <w:rsid w:val="007C4B02"/>
    <w:rsid w:val="007C78DB"/>
    <w:rsid w:val="007C7C24"/>
    <w:rsid w:val="007D2511"/>
    <w:rsid w:val="007D79A6"/>
    <w:rsid w:val="007E4012"/>
    <w:rsid w:val="007E4946"/>
    <w:rsid w:val="007F432B"/>
    <w:rsid w:val="007F7C78"/>
    <w:rsid w:val="0080575B"/>
    <w:rsid w:val="008060F6"/>
    <w:rsid w:val="00806F4C"/>
    <w:rsid w:val="00813617"/>
    <w:rsid w:val="00817EF3"/>
    <w:rsid w:val="00820817"/>
    <w:rsid w:val="008236E5"/>
    <w:rsid w:val="00825CD2"/>
    <w:rsid w:val="008365D4"/>
    <w:rsid w:val="00851874"/>
    <w:rsid w:val="00854FB0"/>
    <w:rsid w:val="00856C6F"/>
    <w:rsid w:val="008578EA"/>
    <w:rsid w:val="00857AA7"/>
    <w:rsid w:val="00861274"/>
    <w:rsid w:val="00862F5B"/>
    <w:rsid w:val="00871892"/>
    <w:rsid w:val="008730CE"/>
    <w:rsid w:val="00880E35"/>
    <w:rsid w:val="00883803"/>
    <w:rsid w:val="008840BA"/>
    <w:rsid w:val="00895F9A"/>
    <w:rsid w:val="00897A48"/>
    <w:rsid w:val="00897F58"/>
    <w:rsid w:val="008A0F2C"/>
    <w:rsid w:val="008A334B"/>
    <w:rsid w:val="008B4C14"/>
    <w:rsid w:val="008B5997"/>
    <w:rsid w:val="008B74BC"/>
    <w:rsid w:val="008C3000"/>
    <w:rsid w:val="008D0D4A"/>
    <w:rsid w:val="008D313D"/>
    <w:rsid w:val="008D4715"/>
    <w:rsid w:val="008E165E"/>
    <w:rsid w:val="008E1931"/>
    <w:rsid w:val="008E1C60"/>
    <w:rsid w:val="008E1E3A"/>
    <w:rsid w:val="008E3017"/>
    <w:rsid w:val="008E33A6"/>
    <w:rsid w:val="008E43A5"/>
    <w:rsid w:val="008E440F"/>
    <w:rsid w:val="008F4975"/>
    <w:rsid w:val="0090092E"/>
    <w:rsid w:val="00903AB3"/>
    <w:rsid w:val="00922832"/>
    <w:rsid w:val="00932B23"/>
    <w:rsid w:val="009360C1"/>
    <w:rsid w:val="009432A2"/>
    <w:rsid w:val="00951323"/>
    <w:rsid w:val="00952E6B"/>
    <w:rsid w:val="00953FBA"/>
    <w:rsid w:val="00956EC1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17CD"/>
    <w:rsid w:val="00995458"/>
    <w:rsid w:val="009A3AF3"/>
    <w:rsid w:val="009A5E86"/>
    <w:rsid w:val="009B1A84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6A24"/>
    <w:rsid w:val="009D7EF7"/>
    <w:rsid w:val="009F660C"/>
    <w:rsid w:val="009F782A"/>
    <w:rsid w:val="00A006C8"/>
    <w:rsid w:val="00A009BC"/>
    <w:rsid w:val="00A01495"/>
    <w:rsid w:val="00A0279A"/>
    <w:rsid w:val="00A111E6"/>
    <w:rsid w:val="00A1463D"/>
    <w:rsid w:val="00A14E2E"/>
    <w:rsid w:val="00A16D61"/>
    <w:rsid w:val="00A170F8"/>
    <w:rsid w:val="00A208C1"/>
    <w:rsid w:val="00A21100"/>
    <w:rsid w:val="00A24FBE"/>
    <w:rsid w:val="00A252B9"/>
    <w:rsid w:val="00A3145B"/>
    <w:rsid w:val="00A37A27"/>
    <w:rsid w:val="00A44AB4"/>
    <w:rsid w:val="00A45D57"/>
    <w:rsid w:val="00A45E2D"/>
    <w:rsid w:val="00A50D21"/>
    <w:rsid w:val="00A55B5C"/>
    <w:rsid w:val="00A76217"/>
    <w:rsid w:val="00A76576"/>
    <w:rsid w:val="00A80896"/>
    <w:rsid w:val="00A83D39"/>
    <w:rsid w:val="00A86AC0"/>
    <w:rsid w:val="00A8708C"/>
    <w:rsid w:val="00A87B7A"/>
    <w:rsid w:val="00A87FB5"/>
    <w:rsid w:val="00A90947"/>
    <w:rsid w:val="00A942D1"/>
    <w:rsid w:val="00A944BE"/>
    <w:rsid w:val="00A94BC1"/>
    <w:rsid w:val="00A96300"/>
    <w:rsid w:val="00AA05E1"/>
    <w:rsid w:val="00AA06C3"/>
    <w:rsid w:val="00AA4B7C"/>
    <w:rsid w:val="00AA529B"/>
    <w:rsid w:val="00AA7DD4"/>
    <w:rsid w:val="00AB5830"/>
    <w:rsid w:val="00AC032B"/>
    <w:rsid w:val="00AC3030"/>
    <w:rsid w:val="00AC5637"/>
    <w:rsid w:val="00AC713B"/>
    <w:rsid w:val="00AD26A0"/>
    <w:rsid w:val="00AD2AF9"/>
    <w:rsid w:val="00AE1B61"/>
    <w:rsid w:val="00AE2917"/>
    <w:rsid w:val="00AE4924"/>
    <w:rsid w:val="00AE5E48"/>
    <w:rsid w:val="00AF3753"/>
    <w:rsid w:val="00AF3A66"/>
    <w:rsid w:val="00B02529"/>
    <w:rsid w:val="00B050A4"/>
    <w:rsid w:val="00B05392"/>
    <w:rsid w:val="00B108F1"/>
    <w:rsid w:val="00B10CF4"/>
    <w:rsid w:val="00B1205E"/>
    <w:rsid w:val="00B12CCB"/>
    <w:rsid w:val="00B147AB"/>
    <w:rsid w:val="00B21EA1"/>
    <w:rsid w:val="00B308A0"/>
    <w:rsid w:val="00B32E29"/>
    <w:rsid w:val="00B33078"/>
    <w:rsid w:val="00B33A98"/>
    <w:rsid w:val="00B37D2E"/>
    <w:rsid w:val="00B44FD0"/>
    <w:rsid w:val="00B5364D"/>
    <w:rsid w:val="00B55AE8"/>
    <w:rsid w:val="00B6097F"/>
    <w:rsid w:val="00B62EC7"/>
    <w:rsid w:val="00B673D7"/>
    <w:rsid w:val="00B755E5"/>
    <w:rsid w:val="00B85B19"/>
    <w:rsid w:val="00B86A6F"/>
    <w:rsid w:val="00B907FE"/>
    <w:rsid w:val="00B9777D"/>
    <w:rsid w:val="00BA02F5"/>
    <w:rsid w:val="00BA19E0"/>
    <w:rsid w:val="00BA286D"/>
    <w:rsid w:val="00BA2B18"/>
    <w:rsid w:val="00BA583E"/>
    <w:rsid w:val="00BB2487"/>
    <w:rsid w:val="00BB47AD"/>
    <w:rsid w:val="00BB7BDE"/>
    <w:rsid w:val="00BC19FC"/>
    <w:rsid w:val="00BC20A6"/>
    <w:rsid w:val="00BC6726"/>
    <w:rsid w:val="00BC70F6"/>
    <w:rsid w:val="00BD1155"/>
    <w:rsid w:val="00BD1AD4"/>
    <w:rsid w:val="00BD6F9F"/>
    <w:rsid w:val="00BD7452"/>
    <w:rsid w:val="00BE2202"/>
    <w:rsid w:val="00BE294B"/>
    <w:rsid w:val="00BF20B1"/>
    <w:rsid w:val="00BF27BE"/>
    <w:rsid w:val="00BF2B4F"/>
    <w:rsid w:val="00BF3EF2"/>
    <w:rsid w:val="00C034C1"/>
    <w:rsid w:val="00C06495"/>
    <w:rsid w:val="00C10A07"/>
    <w:rsid w:val="00C14C7E"/>
    <w:rsid w:val="00C15673"/>
    <w:rsid w:val="00C32150"/>
    <w:rsid w:val="00C33488"/>
    <w:rsid w:val="00C34151"/>
    <w:rsid w:val="00C36E27"/>
    <w:rsid w:val="00C41336"/>
    <w:rsid w:val="00C4303E"/>
    <w:rsid w:val="00C4617B"/>
    <w:rsid w:val="00C50796"/>
    <w:rsid w:val="00C50D8B"/>
    <w:rsid w:val="00C575D4"/>
    <w:rsid w:val="00C648C4"/>
    <w:rsid w:val="00C64DE8"/>
    <w:rsid w:val="00C679B8"/>
    <w:rsid w:val="00C777DD"/>
    <w:rsid w:val="00C82E9F"/>
    <w:rsid w:val="00C8302C"/>
    <w:rsid w:val="00C84FC6"/>
    <w:rsid w:val="00C8587C"/>
    <w:rsid w:val="00C90367"/>
    <w:rsid w:val="00C94C9B"/>
    <w:rsid w:val="00CA2223"/>
    <w:rsid w:val="00CA2FBB"/>
    <w:rsid w:val="00CA405B"/>
    <w:rsid w:val="00CA46A4"/>
    <w:rsid w:val="00CC0DBF"/>
    <w:rsid w:val="00CC14B0"/>
    <w:rsid w:val="00CC7014"/>
    <w:rsid w:val="00CC7EFA"/>
    <w:rsid w:val="00CD2D82"/>
    <w:rsid w:val="00CD3225"/>
    <w:rsid w:val="00CD3675"/>
    <w:rsid w:val="00CD7467"/>
    <w:rsid w:val="00CD7FAB"/>
    <w:rsid w:val="00CE4694"/>
    <w:rsid w:val="00CE6D8C"/>
    <w:rsid w:val="00CF0690"/>
    <w:rsid w:val="00CF4246"/>
    <w:rsid w:val="00D00375"/>
    <w:rsid w:val="00D02C2F"/>
    <w:rsid w:val="00D0309E"/>
    <w:rsid w:val="00D03B67"/>
    <w:rsid w:val="00D04B08"/>
    <w:rsid w:val="00D0516F"/>
    <w:rsid w:val="00D16F15"/>
    <w:rsid w:val="00D37E96"/>
    <w:rsid w:val="00D44206"/>
    <w:rsid w:val="00D47521"/>
    <w:rsid w:val="00D84EC3"/>
    <w:rsid w:val="00D9194E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DF2416"/>
    <w:rsid w:val="00DF68E9"/>
    <w:rsid w:val="00E00CF1"/>
    <w:rsid w:val="00E12070"/>
    <w:rsid w:val="00E17C22"/>
    <w:rsid w:val="00E261D3"/>
    <w:rsid w:val="00E3263B"/>
    <w:rsid w:val="00E4007C"/>
    <w:rsid w:val="00E43AFB"/>
    <w:rsid w:val="00E5262F"/>
    <w:rsid w:val="00E57126"/>
    <w:rsid w:val="00E575CD"/>
    <w:rsid w:val="00E606E1"/>
    <w:rsid w:val="00E6330E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3D2A"/>
    <w:rsid w:val="00EA5A6E"/>
    <w:rsid w:val="00EA5EAC"/>
    <w:rsid w:val="00EB184F"/>
    <w:rsid w:val="00EC32BB"/>
    <w:rsid w:val="00EC7590"/>
    <w:rsid w:val="00ED1C91"/>
    <w:rsid w:val="00ED7ACE"/>
    <w:rsid w:val="00EE4319"/>
    <w:rsid w:val="00EE5FA3"/>
    <w:rsid w:val="00EF027E"/>
    <w:rsid w:val="00EF181C"/>
    <w:rsid w:val="00EF7C07"/>
    <w:rsid w:val="00F07A83"/>
    <w:rsid w:val="00F142D5"/>
    <w:rsid w:val="00F232EC"/>
    <w:rsid w:val="00F2425F"/>
    <w:rsid w:val="00F243E4"/>
    <w:rsid w:val="00F2620E"/>
    <w:rsid w:val="00F26FB0"/>
    <w:rsid w:val="00F33F88"/>
    <w:rsid w:val="00F361A0"/>
    <w:rsid w:val="00F45DB9"/>
    <w:rsid w:val="00F515AB"/>
    <w:rsid w:val="00F51AB5"/>
    <w:rsid w:val="00F658B2"/>
    <w:rsid w:val="00F66E7C"/>
    <w:rsid w:val="00F77C9E"/>
    <w:rsid w:val="00F81672"/>
    <w:rsid w:val="00F81E6A"/>
    <w:rsid w:val="00F82226"/>
    <w:rsid w:val="00F91E4F"/>
    <w:rsid w:val="00F92C34"/>
    <w:rsid w:val="00F9448F"/>
    <w:rsid w:val="00F94CA4"/>
    <w:rsid w:val="00FA0ECE"/>
    <w:rsid w:val="00FA667F"/>
    <w:rsid w:val="00FC6D09"/>
    <w:rsid w:val="00FC7FD1"/>
    <w:rsid w:val="00FD557A"/>
    <w:rsid w:val="00FD58E0"/>
    <w:rsid w:val="00FE38CE"/>
    <w:rsid w:val="00FE4266"/>
    <w:rsid w:val="00FE4DEF"/>
    <w:rsid w:val="00FE5372"/>
    <w:rsid w:val="00FF1B6B"/>
    <w:rsid w:val="00FF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71D574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,1.Nagłówek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0EC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0ECE"/>
  </w:style>
  <w:style w:type="character" w:styleId="Odwoanieprzypisukocowego">
    <w:name w:val="endnote reference"/>
    <w:basedOn w:val="Domylnaczcionkaakapitu"/>
    <w:uiPriority w:val="99"/>
    <w:semiHidden/>
    <w:unhideWhenUsed/>
    <w:rsid w:val="00FA0E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2200-FD4A-4629-AA96-6FB0D6AB0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</Template>
  <TotalTime>93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1300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Piotr Zak</cp:lastModifiedBy>
  <cp:revision>50</cp:revision>
  <cp:lastPrinted>2026-04-13T06:39:00Z</cp:lastPrinted>
  <dcterms:created xsi:type="dcterms:W3CDTF">2025-02-05T09:08:00Z</dcterms:created>
  <dcterms:modified xsi:type="dcterms:W3CDTF">2026-04-14T11:08:00Z</dcterms:modified>
</cp:coreProperties>
</file>